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A33911C" w14:textId="77777777" w:rsidR="00394A6D" w:rsidRDefault="00985A7A">
      <w:pPr>
        <w:pStyle w:val="Title"/>
      </w:pPr>
      <w:sdt>
        <w:sdtPr>
          <w:alias w:val="Enter your name:"/>
          <w:tag w:val=""/>
          <w:id w:val="-328297061"/>
          <w:placeholder>
            <w:docPart w:val="F75C568366244F7E813A637D5B38989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EndPr/>
        <w:sdtContent>
          <w:r w:rsidR="00FA0DDA">
            <w:t>Pierre Brazier</w:t>
          </w:r>
        </w:sdtContent>
      </w:sdt>
    </w:p>
    <w:p w14:paraId="5752C380" w14:textId="7DA41902" w:rsidR="00394A6D" w:rsidRDefault="0087383B">
      <w:r>
        <w:t xml:space="preserve">Miami, Florida </w:t>
      </w:r>
      <w:r w:rsidR="00FA0DDA">
        <w:t>33161</w:t>
      </w:r>
      <w:r w:rsidR="007D00B3">
        <w:t> | </w:t>
      </w:r>
      <w:r w:rsidR="00FA0DDA">
        <w:t>786-383-8118</w:t>
      </w:r>
      <w:r w:rsidR="007D00B3">
        <w:t> | </w:t>
      </w:r>
      <w:r w:rsidR="00FA0DDA">
        <w:t>Pierrebrazier.pb@gmail.com</w:t>
      </w:r>
    </w:p>
    <w:sdt>
      <w:sdtPr>
        <w:alias w:val="Objective:"/>
        <w:tag w:val="Objective:"/>
        <w:id w:val="-736782104"/>
        <w:placeholder>
          <w:docPart w:val="FD4E008B940C43389EDE859DD9801377"/>
        </w:placeholder>
        <w:temporary/>
        <w:showingPlcHdr/>
        <w15:appearance w15:val="hidden"/>
      </w:sdtPr>
      <w:sdtEndPr/>
      <w:sdtContent>
        <w:p w14:paraId="1D22E7A9" w14:textId="77777777" w:rsidR="00394A6D" w:rsidRDefault="007D00B3">
          <w:pPr>
            <w:pStyle w:val="Heading1"/>
          </w:pPr>
          <w:r>
            <w:t>Objective</w:t>
          </w:r>
        </w:p>
      </w:sdtContent>
    </w:sdt>
    <w:p w14:paraId="5F1DEFEC" w14:textId="77777777" w:rsidR="00394A6D" w:rsidRDefault="006724A4" w:rsidP="00DD4208">
      <w:pPr>
        <w:pStyle w:val="ListBullet"/>
      </w:pPr>
      <w:r>
        <w:t>Obtain a challenging position applying creative problem solving and lean management skills with a growing company to achieve optimum utilization on its resources and maximum profits.</w:t>
      </w:r>
      <w:r w:rsidR="00524AA7">
        <w:t xml:space="preserve"> </w:t>
      </w:r>
      <w:r w:rsidR="00B31AB1">
        <w:t xml:space="preserve"> </w:t>
      </w:r>
    </w:p>
    <w:sdt>
      <w:sdtPr>
        <w:alias w:val="Education:"/>
        <w:tag w:val="Education:"/>
        <w:id w:val="1513793667"/>
        <w:placeholder>
          <w:docPart w:val="F1E6D0928C3542B2BF90CE68C5748C6A"/>
        </w:placeholder>
        <w:temporary/>
        <w:showingPlcHdr/>
        <w15:appearance w15:val="hidden"/>
      </w:sdtPr>
      <w:sdtEndPr/>
      <w:sdtContent>
        <w:p w14:paraId="1A8A0D0C" w14:textId="77777777" w:rsidR="00394A6D" w:rsidRDefault="007D00B3">
          <w:pPr>
            <w:pStyle w:val="Heading1"/>
          </w:pPr>
          <w:r>
            <w:t>Education</w:t>
          </w:r>
        </w:p>
      </w:sdtContent>
    </w:sdt>
    <w:p w14:paraId="3D2356CF" w14:textId="211DF47E" w:rsidR="00394A6D" w:rsidRDefault="006724A4">
      <w:pPr>
        <w:pStyle w:val="Heading2"/>
      </w:pPr>
      <w:r>
        <w:t>Associates</w:t>
      </w:r>
      <w:r w:rsidR="007D00B3">
        <w:t> | </w:t>
      </w:r>
      <w:proofErr w:type="gramStart"/>
      <w:r w:rsidR="003024C8">
        <w:t>July</w:t>
      </w:r>
      <w:r>
        <w:t>,</w:t>
      </w:r>
      <w:proofErr w:type="gramEnd"/>
      <w:r w:rsidR="003024C8">
        <w:t xml:space="preserve"> </w:t>
      </w:r>
      <w:r>
        <w:t>2018 earned</w:t>
      </w:r>
      <w:r w:rsidR="007D00B3">
        <w:t> | </w:t>
      </w:r>
      <w:r>
        <w:t>Miami dade COLLEGE</w:t>
      </w:r>
    </w:p>
    <w:p w14:paraId="0FC607B0" w14:textId="77777777" w:rsidR="00394A6D" w:rsidRDefault="00985A7A" w:rsidP="006724A4">
      <w:pPr>
        <w:pStyle w:val="ListBullet"/>
        <w:numPr>
          <w:ilvl w:val="0"/>
          <w:numId w:val="18"/>
        </w:numPr>
      </w:pPr>
      <w:sdt>
        <w:sdtPr>
          <w:alias w:val="Major:"/>
          <w:tag w:val="Major:"/>
          <w:id w:val="673618560"/>
          <w:placeholder>
            <w:docPart w:val="E0AC2857966443B9A97C4077631A986A"/>
          </w:placeholder>
          <w:temporary/>
          <w:showingPlcHdr/>
          <w15:appearance w15:val="hidden"/>
        </w:sdtPr>
        <w:sdtEndPr/>
        <w:sdtContent>
          <w:r w:rsidR="00D33143">
            <w:t>Major</w:t>
          </w:r>
        </w:sdtContent>
      </w:sdt>
      <w:r w:rsidR="007D00B3">
        <w:t xml:space="preserve">: </w:t>
      </w:r>
      <w:r w:rsidR="006724A4">
        <w:t>Business Management</w:t>
      </w:r>
    </w:p>
    <w:p w14:paraId="3B219F2A" w14:textId="63B39598" w:rsidR="00394A6D" w:rsidRDefault="006724A4">
      <w:pPr>
        <w:pStyle w:val="Heading2"/>
      </w:pPr>
      <w:r>
        <w:t>BACHELORS |</w:t>
      </w:r>
      <w:r w:rsidR="007D00B3">
        <w:t> </w:t>
      </w:r>
      <w:proofErr w:type="gramStart"/>
      <w:r w:rsidR="003024C8">
        <w:t>june,</w:t>
      </w:r>
      <w:proofErr w:type="gramEnd"/>
      <w:r w:rsidR="003024C8">
        <w:t xml:space="preserve"> 2020</w:t>
      </w:r>
      <w:r w:rsidR="007D00B3">
        <w:t> | </w:t>
      </w:r>
      <w:r>
        <w:t>fLORIDA INTERNATIONAL UNIVERSITY</w:t>
      </w:r>
    </w:p>
    <w:p w14:paraId="13E3D8E4" w14:textId="77777777" w:rsidR="00394A6D" w:rsidRDefault="00985A7A" w:rsidP="006724A4">
      <w:pPr>
        <w:pStyle w:val="ListBullet"/>
      </w:pPr>
      <w:sdt>
        <w:sdtPr>
          <w:alias w:val="Major:"/>
          <w:tag w:val="Major:"/>
          <w:id w:val="1020971286"/>
          <w:placeholder>
            <w:docPart w:val="FB028AC2ADB343288AFA526185B9D8AC"/>
          </w:placeholder>
          <w:temporary/>
          <w:showingPlcHdr/>
          <w15:appearance w15:val="hidden"/>
        </w:sdtPr>
        <w:sdtEndPr/>
        <w:sdtContent>
          <w:r w:rsidR="00D33143">
            <w:t>Major</w:t>
          </w:r>
        </w:sdtContent>
      </w:sdt>
      <w:r w:rsidR="007D00B3">
        <w:t xml:space="preserve">: </w:t>
      </w:r>
      <w:r w:rsidR="006724A4">
        <w:t>Business Management</w:t>
      </w:r>
    </w:p>
    <w:sdt>
      <w:sdtPr>
        <w:alias w:val="Skills &amp; Abilities:"/>
        <w:tag w:val="Skills &amp; Abilities:"/>
        <w:id w:val="495469907"/>
        <w:placeholder>
          <w:docPart w:val="13D4633A021D4315A02E9D483D581366"/>
        </w:placeholder>
        <w:temporary/>
        <w:showingPlcHdr/>
        <w15:appearance w15:val="hidden"/>
      </w:sdtPr>
      <w:sdtEndPr/>
      <w:sdtContent>
        <w:p w14:paraId="27045302" w14:textId="77777777" w:rsidR="00394A6D" w:rsidRDefault="007D00B3">
          <w:pPr>
            <w:pStyle w:val="Heading1"/>
          </w:pPr>
          <w:r>
            <w:t>Skills &amp; Abilities</w:t>
          </w:r>
        </w:p>
      </w:sdtContent>
    </w:sdt>
    <w:sdt>
      <w:sdtPr>
        <w:alias w:val="Management:"/>
        <w:tag w:val="Management:"/>
        <w:id w:val="-520701395"/>
        <w:placeholder>
          <w:docPart w:val="D393589F1AA940D0B1E4943DF35B1F35"/>
        </w:placeholder>
        <w:temporary/>
        <w:showingPlcHdr/>
        <w15:appearance w15:val="hidden"/>
      </w:sdtPr>
      <w:sdtEndPr/>
      <w:sdtContent>
        <w:p w14:paraId="6BF145B2" w14:textId="77777777" w:rsidR="00394A6D" w:rsidRDefault="007D00B3">
          <w:pPr>
            <w:pStyle w:val="Heading2"/>
          </w:pPr>
          <w:r>
            <w:t>Management</w:t>
          </w:r>
        </w:p>
      </w:sdtContent>
    </w:sdt>
    <w:p w14:paraId="220BB2EE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Leadership: An experienced team leader</w:t>
      </w:r>
    </w:p>
    <w:p w14:paraId="35DC1247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Influencing, leading, and delegating abilities</w:t>
      </w:r>
    </w:p>
    <w:p w14:paraId="56B60203" w14:textId="62A4FB28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 xml:space="preserve">Ability to initiate/manage cross-functional teams </w:t>
      </w:r>
      <w:r w:rsidR="009C70FC">
        <w:rPr>
          <w:lang w:eastAsia="en-US"/>
        </w:rPr>
        <w:t>and multi-disciplinary projects</w:t>
      </w:r>
    </w:p>
    <w:p w14:paraId="1F780D3A" w14:textId="43B04F9D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Critical thinking, decision ma</w:t>
      </w:r>
      <w:r w:rsidR="009C70FC">
        <w:rPr>
          <w:lang w:eastAsia="en-US"/>
        </w:rPr>
        <w:t xml:space="preserve">king and </w:t>
      </w:r>
      <w:proofErr w:type="gramStart"/>
      <w:r w:rsidR="009C70FC">
        <w:rPr>
          <w:lang w:eastAsia="en-US"/>
        </w:rPr>
        <w:t>problem solving</w:t>
      </w:r>
      <w:proofErr w:type="gramEnd"/>
      <w:r w:rsidR="009C70FC">
        <w:rPr>
          <w:lang w:eastAsia="en-US"/>
        </w:rPr>
        <w:t xml:space="preserve"> skills</w:t>
      </w:r>
    </w:p>
    <w:p w14:paraId="5BA01F45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Planning and organizing – Organizational abilities</w:t>
      </w:r>
    </w:p>
    <w:p w14:paraId="28DC728F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Result oriented: Ability to achieve the target within given time</w:t>
      </w:r>
    </w:p>
    <w:p w14:paraId="2C239F48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Adaptability – Efficient</w:t>
      </w:r>
      <w:r>
        <w:rPr>
          <w:lang w:eastAsia="en-US"/>
        </w:rPr>
        <w:t xml:space="preserve"> under pressure, always meet deadlines</w:t>
      </w:r>
    </w:p>
    <w:p w14:paraId="6DA263FF" w14:textId="77777777" w:rsidR="00394A6D" w:rsidRDefault="00394A6D">
      <w:pPr>
        <w:pStyle w:val="ListBullet"/>
      </w:pPr>
    </w:p>
    <w:sdt>
      <w:sdtPr>
        <w:alias w:val="Sales:"/>
        <w:tag w:val="Sales:"/>
        <w:id w:val="-942069497"/>
        <w:placeholder>
          <w:docPart w:val="AB184623DC7A4CA3829D69BAD7947424"/>
        </w:placeholder>
        <w:temporary/>
        <w:showingPlcHdr/>
        <w15:appearance w15:val="hidden"/>
      </w:sdtPr>
      <w:sdtEndPr/>
      <w:sdtContent>
        <w:p w14:paraId="09E31B7C" w14:textId="77777777" w:rsidR="00394A6D" w:rsidRDefault="007D00B3">
          <w:pPr>
            <w:pStyle w:val="Heading2"/>
          </w:pPr>
          <w:r>
            <w:t>Sales</w:t>
          </w:r>
        </w:p>
      </w:sdtContent>
    </w:sdt>
    <w:p w14:paraId="68A2229C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Sound expertise in sales</w:t>
      </w:r>
    </w:p>
    <w:p w14:paraId="2F16AE36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Excellent written and verbal communication skills</w:t>
      </w:r>
    </w:p>
    <w:p w14:paraId="1748BF3B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Strong Presentation skills</w:t>
      </w:r>
    </w:p>
    <w:p w14:paraId="5CDCEFB5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Persuasiveness – Know-how to demonstrate, promote and sell</w:t>
      </w:r>
    </w:p>
    <w:p w14:paraId="22E4D237" w14:textId="77777777" w:rsidR="009C5E2F" w:rsidRPr="009C5E2F" w:rsidRDefault="009C5E2F" w:rsidP="009C5E2F">
      <w:pPr>
        <w:pStyle w:val="ListBullet"/>
        <w:rPr>
          <w:lang w:eastAsia="en-US"/>
        </w:rPr>
      </w:pPr>
      <w:r w:rsidRPr="009C5E2F">
        <w:rPr>
          <w:lang w:eastAsia="en-US"/>
        </w:rPr>
        <w:t>Goal-oriented</w:t>
      </w:r>
    </w:p>
    <w:sdt>
      <w:sdtPr>
        <w:alias w:val="Experience:"/>
        <w:tag w:val="Experience:"/>
        <w:id w:val="1494989950"/>
        <w:placeholder>
          <w:docPart w:val="312010D8894D440B9E574B09789AE3F6"/>
        </w:placeholder>
        <w:temporary/>
        <w:showingPlcHdr/>
        <w15:appearance w15:val="hidden"/>
      </w:sdtPr>
      <w:sdtEndPr/>
      <w:sdtContent>
        <w:p w14:paraId="0EB297DC" w14:textId="77777777" w:rsidR="00394A6D" w:rsidRDefault="007D00B3">
          <w:pPr>
            <w:pStyle w:val="Heading1"/>
          </w:pPr>
          <w:r>
            <w:t>Experience</w:t>
          </w:r>
        </w:p>
      </w:sdtContent>
    </w:sdt>
    <w:p w14:paraId="74788E69" w14:textId="77777777" w:rsidR="00394A6D" w:rsidRDefault="00191B2F">
      <w:pPr>
        <w:pStyle w:val="Heading2"/>
      </w:pPr>
      <w:r>
        <w:t>Front end supervisor</w:t>
      </w:r>
      <w:r w:rsidR="007D00B3">
        <w:t> | </w:t>
      </w:r>
      <w:r>
        <w:t>ROSS STORES</w:t>
      </w:r>
      <w:r w:rsidR="007D00B3">
        <w:t> | </w:t>
      </w:r>
      <w:r>
        <w:t>07/2015</w:t>
      </w:r>
      <w:r w:rsidR="0077621B">
        <w:t xml:space="preserve"> </w:t>
      </w:r>
      <w:r>
        <w:t>–</w:t>
      </w:r>
      <w:r w:rsidR="0077621B">
        <w:t xml:space="preserve"> </w:t>
      </w:r>
      <w:r w:rsidR="00AA17DE">
        <w:t>09</w:t>
      </w:r>
      <w:r>
        <w:t>/2016</w:t>
      </w:r>
    </w:p>
    <w:p w14:paraId="4FFC5AE3" w14:textId="21ADA51A" w:rsidR="00394A6D" w:rsidRDefault="008379B4" w:rsidP="00191B2F">
      <w:pPr>
        <w:pStyle w:val="ListBullet"/>
        <w:rPr>
          <w:lang w:eastAsia="en-US"/>
        </w:rPr>
      </w:pPr>
      <w:r>
        <w:rPr>
          <w:lang w:eastAsia="en-US"/>
        </w:rPr>
        <w:t>R</w:t>
      </w:r>
      <w:r w:rsidR="00191B2F" w:rsidRPr="00191B2F">
        <w:rPr>
          <w:lang w:eastAsia="en-US"/>
        </w:rPr>
        <w:t>esponsible for t</w:t>
      </w:r>
      <w:r w:rsidR="00191B2F">
        <w:rPr>
          <w:lang w:eastAsia="en-US"/>
        </w:rPr>
        <w:t xml:space="preserve">he protection of company assets, </w:t>
      </w:r>
      <w:r w:rsidR="00191B2F" w:rsidRPr="00191B2F">
        <w:rPr>
          <w:lang w:eastAsia="en-US"/>
        </w:rPr>
        <w:t>also providing customer service and oversight of front- of-store activities in accordance with all company</w:t>
      </w:r>
      <w:r w:rsidR="00191B2F">
        <w:rPr>
          <w:lang w:eastAsia="en-US"/>
        </w:rPr>
        <w:t xml:space="preserve"> </w:t>
      </w:r>
      <w:r w:rsidR="00191B2F" w:rsidRPr="00191B2F">
        <w:rPr>
          <w:lang w:eastAsia="en-US"/>
        </w:rPr>
        <w:t>policies and procedures.</w:t>
      </w:r>
      <w:r w:rsidR="00191B2F">
        <w:rPr>
          <w:lang w:eastAsia="en-US"/>
        </w:rPr>
        <w:t xml:space="preserve"> </w:t>
      </w:r>
    </w:p>
    <w:p w14:paraId="1F37A357" w14:textId="77777777" w:rsidR="00394A6D" w:rsidRDefault="00AA17DE">
      <w:pPr>
        <w:pStyle w:val="Heading2"/>
      </w:pPr>
      <w:r>
        <w:lastRenderedPageBreak/>
        <w:t>aSSISTANT</w:t>
      </w:r>
      <w:r w:rsidR="00D23F81">
        <w:t xml:space="preserve"> MANAGER</w:t>
      </w:r>
      <w:r w:rsidR="007D00B3">
        <w:t> | </w:t>
      </w:r>
      <w:r w:rsidR="00D23F81">
        <w:t>BROOKSTONE</w:t>
      </w:r>
      <w:r w:rsidR="007D00B3">
        <w:t> | </w:t>
      </w:r>
      <w:r w:rsidR="00D23F81">
        <w:t>09/2016</w:t>
      </w:r>
      <w:r w:rsidR="0077621B">
        <w:t xml:space="preserve"> </w:t>
      </w:r>
      <w:r w:rsidR="00D23F81">
        <w:t>–</w:t>
      </w:r>
      <w:r w:rsidR="0077621B">
        <w:t xml:space="preserve"> </w:t>
      </w:r>
      <w:r w:rsidR="00D23F81">
        <w:t>10/2017</w:t>
      </w:r>
    </w:p>
    <w:p w14:paraId="3481F129" w14:textId="77777777" w:rsidR="00D56207" w:rsidRDefault="00D23F81" w:rsidP="005E5E55">
      <w:pPr>
        <w:pStyle w:val="ListBullet"/>
        <w:numPr>
          <w:ilvl w:val="0"/>
          <w:numId w:val="19"/>
        </w:numPr>
      </w:pPr>
      <w:r>
        <w:t xml:space="preserve">Responsible for managing one of the stores; Innovatively driving sales performance and controlling expenses. Attracting and developing sales associates who can </w:t>
      </w:r>
      <w:r w:rsidR="007F3F6F">
        <w:t xml:space="preserve">successfully close sales and create customer loyalty. </w:t>
      </w:r>
    </w:p>
    <w:p w14:paraId="780D8057" w14:textId="77777777" w:rsidR="00AA17DE" w:rsidRDefault="007F3F6F" w:rsidP="00AA17DE">
      <w:pPr>
        <w:pStyle w:val="Heading2"/>
      </w:pPr>
      <w:r>
        <w:t>Barback/server | the standard hotel | 10/2018 – current</w:t>
      </w:r>
    </w:p>
    <w:p w14:paraId="390190A1" w14:textId="77777777" w:rsidR="007F3F6F" w:rsidRDefault="007F3F6F" w:rsidP="007F3F6F">
      <w:pPr>
        <w:pStyle w:val="ListParagraph"/>
        <w:numPr>
          <w:ilvl w:val="0"/>
          <w:numId w:val="24"/>
        </w:numPr>
      </w:pPr>
      <w:r>
        <w:t>I am responsible for delivering exceptional customer service, creating customer loyalty while driving sales upward.</w:t>
      </w:r>
    </w:p>
    <w:p w14:paraId="0C163041" w14:textId="77777777" w:rsidR="007F3F6F" w:rsidRDefault="007F3F6F" w:rsidP="00AA17DE">
      <w:pPr>
        <w:pStyle w:val="Heading2"/>
      </w:pPr>
    </w:p>
    <w:sectPr w:rsidR="007F3F6F" w:rsidSect="00374627">
      <w:footerReference w:type="default" r:id="rId7"/>
      <w:pgSz w:w="12240" w:h="15840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852BA" w14:textId="77777777" w:rsidR="00985A7A" w:rsidRDefault="00985A7A">
      <w:pPr>
        <w:spacing w:after="0"/>
      </w:pPr>
      <w:r>
        <w:separator/>
      </w:r>
    </w:p>
  </w:endnote>
  <w:endnote w:type="continuationSeparator" w:id="0">
    <w:p w14:paraId="464A58D9" w14:textId="77777777" w:rsidR="00985A7A" w:rsidRDefault="00985A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D300A9" w14:textId="77777777" w:rsidR="00394A6D" w:rsidRDefault="007D00B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8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77E6C" w14:textId="77777777" w:rsidR="00985A7A" w:rsidRDefault="00985A7A">
      <w:pPr>
        <w:spacing w:after="0"/>
      </w:pPr>
      <w:r>
        <w:separator/>
      </w:r>
    </w:p>
  </w:footnote>
  <w:footnote w:type="continuationSeparator" w:id="0">
    <w:p w14:paraId="12310E34" w14:textId="77777777" w:rsidR="00985A7A" w:rsidRDefault="00985A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DC3300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>
    <w:nsid w:val="0C392813"/>
    <w:multiLevelType w:val="hybridMultilevel"/>
    <w:tmpl w:val="1D9A1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928E5"/>
    <w:multiLevelType w:val="hybridMultilevel"/>
    <w:tmpl w:val="12C6B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3">
    <w:nsid w:val="4A0A3137"/>
    <w:multiLevelType w:val="multilevel"/>
    <w:tmpl w:val="70C2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75F4498"/>
    <w:multiLevelType w:val="multilevel"/>
    <w:tmpl w:val="5822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E23340"/>
    <w:multiLevelType w:val="hybridMultilevel"/>
    <w:tmpl w:val="D19CC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>
    <w:abstractNumId w:val="14"/>
  </w:num>
  <w:num w:numId="20">
    <w:abstractNumId w:val="13"/>
  </w:num>
  <w:num w:numId="21">
    <w:abstractNumId w:val="15"/>
  </w:num>
  <w:num w:numId="22">
    <w:abstractNumId w:val="11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65"/>
    <w:rsid w:val="000B67A8"/>
    <w:rsid w:val="00191B2F"/>
    <w:rsid w:val="002B6492"/>
    <w:rsid w:val="003024C8"/>
    <w:rsid w:val="00374627"/>
    <w:rsid w:val="00394A6D"/>
    <w:rsid w:val="003F19B9"/>
    <w:rsid w:val="00414520"/>
    <w:rsid w:val="004258CF"/>
    <w:rsid w:val="004476A1"/>
    <w:rsid w:val="004E5DD2"/>
    <w:rsid w:val="005114E7"/>
    <w:rsid w:val="00524AA7"/>
    <w:rsid w:val="005A12CF"/>
    <w:rsid w:val="005E5E55"/>
    <w:rsid w:val="005F430F"/>
    <w:rsid w:val="00616068"/>
    <w:rsid w:val="006724A4"/>
    <w:rsid w:val="006B08CD"/>
    <w:rsid w:val="006E401C"/>
    <w:rsid w:val="0074125D"/>
    <w:rsid w:val="0077621B"/>
    <w:rsid w:val="007963CE"/>
    <w:rsid w:val="007D00B3"/>
    <w:rsid w:val="007F3F6F"/>
    <w:rsid w:val="007F7514"/>
    <w:rsid w:val="008379B4"/>
    <w:rsid w:val="008447F3"/>
    <w:rsid w:val="0087383B"/>
    <w:rsid w:val="008916B6"/>
    <w:rsid w:val="008E10EB"/>
    <w:rsid w:val="009613AB"/>
    <w:rsid w:val="0096323E"/>
    <w:rsid w:val="009763C8"/>
    <w:rsid w:val="00985A7A"/>
    <w:rsid w:val="009C5E2F"/>
    <w:rsid w:val="009C70FC"/>
    <w:rsid w:val="00A8131A"/>
    <w:rsid w:val="00AA17DE"/>
    <w:rsid w:val="00AE0865"/>
    <w:rsid w:val="00B31AB1"/>
    <w:rsid w:val="00B459F6"/>
    <w:rsid w:val="00B769EE"/>
    <w:rsid w:val="00BE15CC"/>
    <w:rsid w:val="00C57E43"/>
    <w:rsid w:val="00C72B59"/>
    <w:rsid w:val="00CC75DB"/>
    <w:rsid w:val="00D23F81"/>
    <w:rsid w:val="00D33143"/>
    <w:rsid w:val="00D56207"/>
    <w:rsid w:val="00D765AF"/>
    <w:rsid w:val="00D80668"/>
    <w:rsid w:val="00DB02DA"/>
    <w:rsid w:val="00DD4208"/>
    <w:rsid w:val="00E742DC"/>
    <w:rsid w:val="00EA2B92"/>
    <w:rsid w:val="00EC13A5"/>
    <w:rsid w:val="00FA0DDA"/>
    <w:rsid w:val="00FB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D39D9"/>
  <w15:chartTrackingRefBased/>
  <w15:docId w15:val="{A72499BB-02FD-45EF-97E6-2DA3E2BB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56207"/>
  </w:style>
  <w:style w:type="paragraph" w:styleId="Heading1">
    <w:name w:val="heading 1"/>
    <w:basedOn w:val="Normal"/>
    <w:link w:val="Heading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semiHidden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141414" w:themeColor="accent1"/>
        <w:bottom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styleId="SmartHyperlink">
    <w:name w:val="Smart Hyperlink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braz\AppData\Roaming\Microsoft\Templates\Function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75C568366244F7E813A637D5B38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C3F3C-DA13-44A4-A116-E828621CAF94}"/>
      </w:docPartPr>
      <w:docPartBody>
        <w:p w:rsidR="00605A2F" w:rsidRDefault="00B2208F">
          <w:pPr>
            <w:pStyle w:val="F75C568366244F7E813A637D5B389893"/>
          </w:pPr>
          <w:r>
            <w:t>Your Name</w:t>
          </w:r>
        </w:p>
      </w:docPartBody>
    </w:docPart>
    <w:docPart>
      <w:docPartPr>
        <w:name w:val="FD4E008B940C43389EDE859DD9801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6A547-6178-48AF-B0A0-A9001AC0F296}"/>
      </w:docPartPr>
      <w:docPartBody>
        <w:p w:rsidR="00605A2F" w:rsidRDefault="00B2208F">
          <w:pPr>
            <w:pStyle w:val="FD4E008B940C43389EDE859DD9801377"/>
          </w:pPr>
          <w:r>
            <w:t>Objective</w:t>
          </w:r>
        </w:p>
      </w:docPartBody>
    </w:docPart>
    <w:docPart>
      <w:docPartPr>
        <w:name w:val="F1E6D0928C3542B2BF90CE68C5748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0F9C8-F558-4521-9F1E-A7E3B3EFE8A7}"/>
      </w:docPartPr>
      <w:docPartBody>
        <w:p w:rsidR="00605A2F" w:rsidRDefault="00B2208F">
          <w:pPr>
            <w:pStyle w:val="F1E6D0928C3542B2BF90CE68C5748C6A"/>
          </w:pPr>
          <w:r>
            <w:t>Education</w:t>
          </w:r>
        </w:p>
      </w:docPartBody>
    </w:docPart>
    <w:docPart>
      <w:docPartPr>
        <w:name w:val="E0AC2857966443B9A97C4077631A9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14D18-200C-4F68-8C97-8EF99D7F3EDF}"/>
      </w:docPartPr>
      <w:docPartBody>
        <w:p w:rsidR="00605A2F" w:rsidRDefault="00B2208F">
          <w:pPr>
            <w:pStyle w:val="E0AC2857966443B9A97C4077631A986A"/>
          </w:pPr>
          <w:r>
            <w:t>Major</w:t>
          </w:r>
        </w:p>
      </w:docPartBody>
    </w:docPart>
    <w:docPart>
      <w:docPartPr>
        <w:name w:val="FB028AC2ADB343288AFA526185B9D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0D2F0-36FD-4693-9221-DC7056514801}"/>
      </w:docPartPr>
      <w:docPartBody>
        <w:p w:rsidR="00605A2F" w:rsidRDefault="00B2208F">
          <w:pPr>
            <w:pStyle w:val="FB028AC2ADB343288AFA526185B9D8AC"/>
          </w:pPr>
          <w:r>
            <w:t>Major</w:t>
          </w:r>
        </w:p>
      </w:docPartBody>
    </w:docPart>
    <w:docPart>
      <w:docPartPr>
        <w:name w:val="13D4633A021D4315A02E9D483D581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BDF5B-3562-45AD-A38A-8FC1939D7607}"/>
      </w:docPartPr>
      <w:docPartBody>
        <w:p w:rsidR="00605A2F" w:rsidRDefault="00B2208F">
          <w:pPr>
            <w:pStyle w:val="13D4633A021D4315A02E9D483D581366"/>
          </w:pPr>
          <w:r>
            <w:t>Skills &amp; Abilities</w:t>
          </w:r>
        </w:p>
      </w:docPartBody>
    </w:docPart>
    <w:docPart>
      <w:docPartPr>
        <w:name w:val="D393589F1AA940D0B1E4943DF35B1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CC5E6-DC0E-48D6-8FB9-2ED743607CBC}"/>
      </w:docPartPr>
      <w:docPartBody>
        <w:p w:rsidR="00605A2F" w:rsidRDefault="00B2208F">
          <w:pPr>
            <w:pStyle w:val="D393589F1AA940D0B1E4943DF35B1F35"/>
          </w:pPr>
          <w:r>
            <w:t>Management</w:t>
          </w:r>
        </w:p>
      </w:docPartBody>
    </w:docPart>
    <w:docPart>
      <w:docPartPr>
        <w:name w:val="AB184623DC7A4CA3829D69BAD7947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F787E-C3EA-4CD2-B37A-EEF181972765}"/>
      </w:docPartPr>
      <w:docPartBody>
        <w:p w:rsidR="00605A2F" w:rsidRDefault="00B2208F">
          <w:pPr>
            <w:pStyle w:val="AB184623DC7A4CA3829D69BAD7947424"/>
          </w:pPr>
          <w:r>
            <w:t>Sales</w:t>
          </w:r>
        </w:p>
      </w:docPartBody>
    </w:docPart>
    <w:docPart>
      <w:docPartPr>
        <w:name w:val="312010D8894D440B9E574B09789AE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20A6A-13F2-42D0-853E-1EE826EB1F0E}"/>
      </w:docPartPr>
      <w:docPartBody>
        <w:p w:rsidR="00605A2F" w:rsidRDefault="00B2208F">
          <w:pPr>
            <w:pStyle w:val="312010D8894D440B9E574B09789AE3F6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8F"/>
    <w:rsid w:val="003E71F4"/>
    <w:rsid w:val="00534ED7"/>
    <w:rsid w:val="00605A2F"/>
    <w:rsid w:val="00B2208F"/>
    <w:rsid w:val="00BE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5C568366244F7E813A637D5B389893">
    <w:name w:val="F75C568366244F7E813A637D5B389893"/>
  </w:style>
  <w:style w:type="paragraph" w:customStyle="1" w:styleId="786D8D637C514A538F995608D7EBAD62">
    <w:name w:val="786D8D637C514A538F995608D7EBAD62"/>
  </w:style>
  <w:style w:type="paragraph" w:customStyle="1" w:styleId="B3CC421891DB4331B6DBFE42A96195CA">
    <w:name w:val="B3CC421891DB4331B6DBFE42A96195CA"/>
  </w:style>
  <w:style w:type="paragraph" w:customStyle="1" w:styleId="CE7A9A8BC0C747A9B19DA3169C77BBCC">
    <w:name w:val="CE7A9A8BC0C747A9B19DA3169C77BBCC"/>
  </w:style>
  <w:style w:type="paragraph" w:customStyle="1" w:styleId="F0B68C105A684A0B90A711F0786B6E5A">
    <w:name w:val="F0B68C105A684A0B90A711F0786B6E5A"/>
  </w:style>
  <w:style w:type="paragraph" w:customStyle="1" w:styleId="FD4E008B940C43389EDE859DD9801377">
    <w:name w:val="FD4E008B940C43389EDE859DD9801377"/>
  </w:style>
  <w:style w:type="paragraph" w:customStyle="1" w:styleId="31A379470228427C928052098663EF7F">
    <w:name w:val="31A379470228427C928052098663EF7F"/>
  </w:style>
  <w:style w:type="paragraph" w:customStyle="1" w:styleId="F1E6D0928C3542B2BF90CE68C5748C6A">
    <w:name w:val="F1E6D0928C3542B2BF90CE68C5748C6A"/>
  </w:style>
  <w:style w:type="paragraph" w:customStyle="1" w:styleId="BFBC30C52B564895AED5775A309D7D6D">
    <w:name w:val="BFBC30C52B564895AED5775A309D7D6D"/>
  </w:style>
  <w:style w:type="paragraph" w:customStyle="1" w:styleId="50C5389D20E84B83A4DDF894CFCB6C37">
    <w:name w:val="50C5389D20E84B83A4DDF894CFCB6C37"/>
  </w:style>
  <w:style w:type="paragraph" w:customStyle="1" w:styleId="111D23E85AB24575992AADA85CE6233D">
    <w:name w:val="111D23E85AB24575992AADA85CE6233D"/>
  </w:style>
  <w:style w:type="paragraph" w:customStyle="1" w:styleId="E0AC2857966443B9A97C4077631A986A">
    <w:name w:val="E0AC2857966443B9A97C4077631A986A"/>
  </w:style>
  <w:style w:type="paragraph" w:customStyle="1" w:styleId="FE95445F7CBA47D09B647B9DECE59054">
    <w:name w:val="FE95445F7CBA47D09B647B9DECE59054"/>
  </w:style>
  <w:style w:type="paragraph" w:customStyle="1" w:styleId="D84039E8EB92453F80CDFF831AA978A3">
    <w:name w:val="D84039E8EB92453F80CDFF831AA978A3"/>
  </w:style>
  <w:style w:type="paragraph" w:customStyle="1" w:styleId="89807043BF6646BA9FF70CB87EF6E828">
    <w:name w:val="89807043BF6646BA9FF70CB87EF6E828"/>
  </w:style>
  <w:style w:type="paragraph" w:customStyle="1" w:styleId="F3B5392C3FAD47DEB75C587E44C1BBCF">
    <w:name w:val="F3B5392C3FAD47DEB75C587E44C1BBCF"/>
  </w:style>
  <w:style w:type="paragraph" w:customStyle="1" w:styleId="FB028AC2ADB343288AFA526185B9D8AC">
    <w:name w:val="FB028AC2ADB343288AFA526185B9D8AC"/>
  </w:style>
  <w:style w:type="paragraph" w:customStyle="1" w:styleId="F3CAF82BD253416884F801D6AC386AA6">
    <w:name w:val="F3CAF82BD253416884F801D6AC386AA6"/>
  </w:style>
  <w:style w:type="paragraph" w:customStyle="1" w:styleId="4D6BC8E26A1D4474938DDB87709DD20E">
    <w:name w:val="4D6BC8E26A1D4474938DDB87709DD20E"/>
  </w:style>
  <w:style w:type="paragraph" w:customStyle="1" w:styleId="13D4633A021D4315A02E9D483D581366">
    <w:name w:val="13D4633A021D4315A02E9D483D581366"/>
  </w:style>
  <w:style w:type="paragraph" w:customStyle="1" w:styleId="D393589F1AA940D0B1E4943DF35B1F35">
    <w:name w:val="D393589F1AA940D0B1E4943DF35B1F35"/>
  </w:style>
  <w:style w:type="paragraph" w:customStyle="1" w:styleId="3FA932ED718B478C8E7F7CCE47E3F1CB">
    <w:name w:val="3FA932ED718B478C8E7F7CCE47E3F1CB"/>
  </w:style>
  <w:style w:type="paragraph" w:customStyle="1" w:styleId="AB184623DC7A4CA3829D69BAD7947424">
    <w:name w:val="AB184623DC7A4CA3829D69BAD7947424"/>
  </w:style>
  <w:style w:type="paragraph" w:customStyle="1" w:styleId="E4B318B56B17445A808BA3C5127C6486">
    <w:name w:val="E4B318B56B17445A808BA3C5127C6486"/>
  </w:style>
  <w:style w:type="paragraph" w:customStyle="1" w:styleId="D06CDB632E9E47AE888FFD7E0C52F669">
    <w:name w:val="D06CDB632E9E47AE888FFD7E0C52F669"/>
  </w:style>
  <w:style w:type="paragraph" w:customStyle="1" w:styleId="64E1A9E2D99D4BDD8B0543BD97303B38">
    <w:name w:val="64E1A9E2D99D4BDD8B0543BD97303B38"/>
  </w:style>
  <w:style w:type="paragraph" w:customStyle="1" w:styleId="36082D8141044056B202A46FC7A31A48">
    <w:name w:val="36082D8141044056B202A46FC7A31A48"/>
  </w:style>
  <w:style w:type="paragraph" w:customStyle="1" w:styleId="25543B78EFC74D30BF44C7EA37E68DDB">
    <w:name w:val="25543B78EFC74D30BF44C7EA37E68DDB"/>
  </w:style>
  <w:style w:type="paragraph" w:customStyle="1" w:styleId="312010D8894D440B9E574B09789AE3F6">
    <w:name w:val="312010D8894D440B9E574B09789AE3F6"/>
  </w:style>
  <w:style w:type="paragraph" w:customStyle="1" w:styleId="340A16FF462F43569DEB5F82AF9DF38A">
    <w:name w:val="340A16FF462F43569DEB5F82AF9DF38A"/>
  </w:style>
  <w:style w:type="paragraph" w:customStyle="1" w:styleId="62A5D72D77E044239DE543B4DE1DAC25">
    <w:name w:val="62A5D72D77E044239DE543B4DE1DAC25"/>
  </w:style>
  <w:style w:type="paragraph" w:customStyle="1" w:styleId="621B430578614E88934A8BF0AB8DA1B4">
    <w:name w:val="621B430578614E88934A8BF0AB8DA1B4"/>
  </w:style>
  <w:style w:type="paragraph" w:customStyle="1" w:styleId="F75A023096474E319467C8066B3D1852">
    <w:name w:val="F75A023096474E319467C8066B3D1852"/>
  </w:style>
  <w:style w:type="paragraph" w:customStyle="1" w:styleId="BD341F61FB844DFF80C85A4AFB01C04E">
    <w:name w:val="BD341F61FB844DFF80C85A4AFB01C04E"/>
  </w:style>
  <w:style w:type="paragraph" w:customStyle="1" w:styleId="83EFBB6C910644EAA3DA1F7569076D4A">
    <w:name w:val="83EFBB6C910644EAA3DA1F7569076D4A"/>
  </w:style>
  <w:style w:type="paragraph" w:customStyle="1" w:styleId="1399283B1B16429B9165712F165A0B1A">
    <w:name w:val="1399283B1B16429B9165712F165A0B1A"/>
  </w:style>
  <w:style w:type="paragraph" w:customStyle="1" w:styleId="6F04A53444AB7047B702476899FA2656">
    <w:name w:val="6F04A53444AB7047B702476899FA2656"/>
    <w:rsid w:val="00605A2F"/>
    <w:pPr>
      <w:spacing w:after="0" w:line="240" w:lineRule="auto"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05A2F"/>
    <w:rPr>
      <w:color w:val="7B7B7B" w:themeColor="accent3" w:themeShade="BF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C:\Users\mbraz\AppData\Roaming\Microsoft\Templates\Functional resume.dotx</Template>
  <TotalTime>9</TotalTime>
  <Pages>2</Pages>
  <Words>228</Words>
  <Characters>1548</Characters>
  <Application>Microsoft Macintosh Word</Application>
  <DocSecurity>0</DocSecurity>
  <Lines>37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Objective</vt:lpstr>
      <vt:lpstr>Education</vt:lpstr>
      <vt:lpstr>    Associates | July, 2018 earned | Miami dade COLLEGE</vt:lpstr>
      <vt:lpstr>    BACHELORS | june, 2020 | fLORIDA INTERNATIONAL UNIVERSITY</vt:lpstr>
      <vt:lpstr>Skills &amp; Abilities</vt:lpstr>
      <vt:lpstr>    Management</vt:lpstr>
      <vt:lpstr>    Sales</vt:lpstr>
      <vt:lpstr>Experience</vt:lpstr>
      <vt:lpstr>    Front end supervisor | ROSS STORES | 07/2015 – 09/2016</vt:lpstr>
      <vt:lpstr>    aSSISTANT MANAGER | BROOKSTONE | 09/2016 – 10/2017</vt:lpstr>
      <vt:lpstr>    Barback/server | the standard hotel | 10/2018 – current</vt:lpstr>
      <vt:lpstr>    </vt:lpstr>
    </vt:vector>
  </TitlesOfParts>
  <Manager/>
  <Company/>
  <LinksUpToDate>false</LinksUpToDate>
  <CharactersWithSpaces>1741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Manuschka Brazier</dc:creator>
  <cp:keywords/>
  <dc:description>Pierre Brazier</dc:description>
  <cp:lastModifiedBy>Pierre.Brazier001</cp:lastModifiedBy>
  <cp:revision>7</cp:revision>
  <cp:lastPrinted>2018-10-03T19:33:00Z</cp:lastPrinted>
  <dcterms:created xsi:type="dcterms:W3CDTF">2018-09-19T15:28:00Z</dcterms:created>
  <dcterms:modified xsi:type="dcterms:W3CDTF">2018-10-05T23:33:00Z</dcterms:modified>
  <cp:category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